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1FD" w:rsidRPr="00D4621B" w:rsidRDefault="00B4680B" w:rsidP="00140450">
      <w:pPr>
        <w:jc w:val="center"/>
        <w:rPr>
          <w:b/>
          <w:color w:val="000000" w:themeColor="text1"/>
          <w:sz w:val="32"/>
          <w:szCs w:val="32"/>
        </w:rPr>
      </w:pPr>
      <w:r w:rsidRPr="00D4621B">
        <w:rPr>
          <w:b/>
          <w:color w:val="000000" w:themeColor="text1"/>
          <w:sz w:val="32"/>
          <w:szCs w:val="32"/>
        </w:rPr>
        <w:t>Application for Individual or Organisational membership of ECUK</w:t>
      </w:r>
    </w:p>
    <w:p w:rsidR="00A66E50" w:rsidRPr="00D778ED" w:rsidRDefault="00D778ED" w:rsidP="00140450">
      <w:pPr>
        <w:jc w:val="center"/>
        <w:rPr>
          <w:b/>
          <w:color w:val="C00000"/>
          <w:sz w:val="24"/>
          <w:szCs w:val="24"/>
        </w:rPr>
      </w:pPr>
      <w:r w:rsidRPr="00D778ED">
        <w:rPr>
          <w:b/>
          <w:color w:val="C00000"/>
          <w:sz w:val="24"/>
          <w:szCs w:val="24"/>
        </w:rPr>
        <w:t xml:space="preserve">ONE YEAR FREE INTRODUCTORY </w:t>
      </w:r>
      <w:r>
        <w:rPr>
          <w:b/>
          <w:color w:val="C00000"/>
          <w:sz w:val="24"/>
          <w:szCs w:val="24"/>
        </w:rPr>
        <w:t xml:space="preserve">MEMEBERSHIP </w:t>
      </w:r>
      <w:r w:rsidRPr="00D778ED">
        <w:rPr>
          <w:b/>
          <w:color w:val="C00000"/>
          <w:sz w:val="24"/>
          <w:szCs w:val="24"/>
        </w:rPr>
        <w:t>OFFER!</w:t>
      </w:r>
    </w:p>
    <w:p w:rsidR="00140450" w:rsidRPr="009A026B" w:rsidRDefault="006801FD" w:rsidP="0014045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Please tick</w:t>
      </w:r>
      <w:r w:rsidR="00A66E50" w:rsidRPr="009A026B">
        <w:rPr>
          <w:b/>
          <w:sz w:val="32"/>
          <w:szCs w:val="32"/>
        </w:rPr>
        <w:t xml:space="preserve"> the t</w:t>
      </w:r>
      <w:r w:rsidR="00140450" w:rsidRPr="009A026B">
        <w:rPr>
          <w:b/>
          <w:sz w:val="32"/>
          <w:szCs w:val="32"/>
        </w:rPr>
        <w:t>ype of membership requested:</w:t>
      </w:r>
    </w:p>
    <w:p w:rsidR="00140450" w:rsidRPr="009A026B" w:rsidRDefault="006801FD" w:rsidP="00140450">
      <w:pPr>
        <w:jc w:val="center"/>
        <w:rPr>
          <w:b/>
        </w:rPr>
      </w:pP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CBDAF0" wp14:editId="639B16E1">
                <wp:simplePos x="0" y="0"/>
                <wp:positionH relativeFrom="column">
                  <wp:posOffset>4800600</wp:posOffset>
                </wp:positionH>
                <wp:positionV relativeFrom="paragraph">
                  <wp:posOffset>5715</wp:posOffset>
                </wp:positionV>
                <wp:extent cx="190500" cy="16192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EE957" id="Rectangle 6" o:spid="_x0000_s1026" style="position:absolute;margin-left:378pt;margin-top:.45pt;width:1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" filled="f" strokecolor="#0a273b [1604]" strokeweight="1pt"/>
            </w:pict>
          </mc:Fallback>
        </mc:AlternateContent>
      </w: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C9B2F1" wp14:editId="07E2B566">
                <wp:simplePos x="0" y="0"/>
                <wp:positionH relativeFrom="column">
                  <wp:posOffset>2028826</wp:posOffset>
                </wp:positionH>
                <wp:positionV relativeFrom="paragraph">
                  <wp:posOffset>15240</wp:posOffset>
                </wp:positionV>
                <wp:extent cx="190500" cy="1619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F18F6" id="Rectangle 4" o:spid="_x0000_s1026" style="position:absolute;margin-left:159.75pt;margin-top:1.2pt;width:1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" filled="f" strokecolor="#0a273b [1604]" strokeweight="1pt"/>
            </w:pict>
          </mc:Fallback>
        </mc:AlternateContent>
      </w:r>
      <w:r w:rsidR="00784732" w:rsidRPr="009A026B">
        <w:rPr>
          <w:b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F55C879" wp14:editId="38F88933">
                <wp:simplePos x="0" y="0"/>
                <wp:positionH relativeFrom="page">
                  <wp:posOffset>5867400</wp:posOffset>
                </wp:positionH>
                <wp:positionV relativeFrom="paragraph">
                  <wp:posOffset>7038340</wp:posOffset>
                </wp:positionV>
                <wp:extent cx="1676400" cy="4857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4732" w:rsidRPr="009D5CCA" w:rsidRDefault="00784732">
                            <w:pPr>
                              <w:rPr>
                                <w:rFonts w:ascii="Shonar Bangla" w:hAnsi="Shonar Bangla" w:cs="Shonar Bangla"/>
                                <w:i/>
                                <w:sz w:val="22"/>
                                <w:szCs w:val="22"/>
                              </w:rPr>
                            </w:pPr>
                            <w:r w:rsidRPr="009D5CCA">
                              <w:rPr>
                                <w:rFonts w:ascii="Shonar Bangla" w:hAnsi="Shonar Bangla" w:cs="Shonar Bangla"/>
                                <w:i/>
                                <w:sz w:val="22"/>
                                <w:szCs w:val="22"/>
                              </w:rPr>
                              <w:t>Turn over for more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5C8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2pt;margin-top:554.2pt;width:132pt;height:3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" stroked="f">
                <v:textbox>
                  <w:txbxContent>
                    <w:p w:rsidR="00784732" w:rsidRPr="009D5CCA" w:rsidRDefault="00784732">
                      <w:pPr>
                        <w:rPr>
                          <w:rFonts w:ascii="Shonar Bangla" w:hAnsi="Shonar Bangla" w:cs="Shonar Bangla"/>
                          <w:i/>
                          <w:sz w:val="22"/>
                          <w:szCs w:val="22"/>
                        </w:rPr>
                      </w:pPr>
                      <w:r w:rsidRPr="009D5CCA">
                        <w:rPr>
                          <w:rFonts w:ascii="Shonar Bangla" w:hAnsi="Shonar Bangla" w:cs="Shonar Bangla"/>
                          <w:i/>
                          <w:sz w:val="22"/>
                          <w:szCs w:val="22"/>
                        </w:rPr>
                        <w:t>Turn over for more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0450" w:rsidRPr="009A026B">
        <w:rPr>
          <w:b/>
        </w:rPr>
        <w:t xml:space="preserve">Individual      </w:t>
      </w:r>
      <w:r>
        <w:rPr>
          <w:b/>
        </w:rPr>
        <w:t xml:space="preserve">                                    </w:t>
      </w:r>
      <w:r w:rsidR="009A026B">
        <w:rPr>
          <w:b/>
        </w:rPr>
        <w:t>Organis</w:t>
      </w:r>
      <w:r w:rsidR="00140450" w:rsidRPr="009A026B">
        <w:rPr>
          <w:b/>
        </w:rPr>
        <w:t>ational</w:t>
      </w:r>
    </w:p>
    <w:tbl>
      <w:tblPr>
        <w:tblStyle w:val="TableGrid"/>
        <w:tblpPr w:leftFromText="180" w:rightFromText="180" w:vertAnchor="page" w:horzAnchor="margin" w:tblpY="525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2572"/>
        <w:gridCol w:w="1964"/>
        <w:gridCol w:w="2130"/>
      </w:tblGrid>
      <w:tr w:rsidR="00AD0ABF" w:rsidRPr="0094475D" w:rsidTr="004B0EFE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:rsidR="00AD0ABF" w:rsidRPr="0094475D" w:rsidRDefault="00AD0ABF" w:rsidP="004B0EFE">
            <w:pPr>
              <w:spacing w:before="120" w:after="120"/>
              <w:rPr>
                <w:rFonts w:asciiTheme="majorHAnsi" w:hAnsiTheme="majorHAnsi"/>
                <w:b/>
                <w:sz w:val="24"/>
                <w:szCs w:val="24"/>
              </w:rPr>
            </w:pPr>
            <w:r w:rsidRPr="0094475D">
              <w:rPr>
                <w:rFonts w:asciiTheme="majorHAnsi" w:hAnsiTheme="majorHAnsi"/>
                <w:b/>
                <w:sz w:val="24"/>
                <w:szCs w:val="24"/>
              </w:rPr>
              <w:t>Individual application</w:t>
            </w:r>
          </w:p>
        </w:tc>
      </w:tr>
      <w:tr w:rsidR="00AD0ABF" w:rsidRPr="0094475D" w:rsidTr="004B0EFE">
        <w:tc>
          <w:tcPr>
            <w:tcW w:w="1439" w:type="pct"/>
            <w:vAlign w:val="bottom"/>
          </w:tcPr>
          <w:p w:rsidR="00AD0ABF" w:rsidRPr="0094475D" w:rsidRDefault="00AD0ABF" w:rsidP="00AD0ABF">
            <w:pPr>
              <w:pStyle w:val="NormalIndent"/>
              <w:rPr>
                <w:sz w:val="24"/>
                <w:szCs w:val="24"/>
              </w:rPr>
            </w:pPr>
            <w:r w:rsidRPr="0094475D">
              <w:rPr>
                <w:sz w:val="24"/>
                <w:szCs w:val="24"/>
              </w:rPr>
              <w:t>Full name:</w:t>
            </w:r>
          </w:p>
        </w:tc>
        <w:tc>
          <w:tcPr>
            <w:tcW w:w="3561" w:type="pct"/>
            <w:gridSpan w:val="3"/>
            <w:tcBorders>
              <w:bottom w:val="single" w:sz="4" w:space="0" w:color="auto"/>
            </w:tcBorders>
            <w:vAlign w:val="bottom"/>
          </w:tcPr>
          <w:p w:rsidR="00AD0ABF" w:rsidRPr="0094475D" w:rsidRDefault="00AD0ABF" w:rsidP="004B0EFE">
            <w:pPr>
              <w:rPr>
                <w:sz w:val="24"/>
                <w:szCs w:val="24"/>
              </w:rPr>
            </w:pPr>
          </w:p>
        </w:tc>
      </w:tr>
      <w:tr w:rsidR="00AD0ABF" w:rsidRPr="0094475D" w:rsidTr="004B0EFE">
        <w:tc>
          <w:tcPr>
            <w:tcW w:w="1439" w:type="pct"/>
            <w:vAlign w:val="bottom"/>
          </w:tcPr>
          <w:p w:rsidR="00AD0ABF" w:rsidRPr="0094475D" w:rsidRDefault="00AD0ABF" w:rsidP="004B0EFE">
            <w:pPr>
              <w:pStyle w:val="NormalIndent"/>
              <w:rPr>
                <w:sz w:val="24"/>
                <w:szCs w:val="24"/>
              </w:rPr>
            </w:pPr>
            <w:r w:rsidRPr="0094475D">
              <w:rPr>
                <w:sz w:val="24"/>
                <w:szCs w:val="24"/>
              </w:rPr>
              <w:t>Address</w:t>
            </w:r>
            <w:r w:rsidR="00721DB4" w:rsidRPr="0094475D">
              <w:rPr>
                <w:sz w:val="24"/>
                <w:szCs w:val="24"/>
              </w:rPr>
              <w:t xml:space="preserve"> and Postcode</w:t>
            </w:r>
            <w:r w:rsidRPr="0094475D">
              <w:rPr>
                <w:sz w:val="24"/>
                <w:szCs w:val="24"/>
              </w:rPr>
              <w:t>:</w:t>
            </w:r>
          </w:p>
          <w:p w:rsidR="00AD0ABF" w:rsidRPr="0094475D" w:rsidRDefault="00AD0ABF" w:rsidP="004B0EFE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356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0ABF" w:rsidRPr="0094475D" w:rsidRDefault="00AD0ABF" w:rsidP="00AD0ABF">
            <w:pPr>
              <w:pBdr>
                <w:bottom w:val="single" w:sz="4" w:space="1" w:color="auto"/>
              </w:pBdr>
              <w:rPr>
                <w:sz w:val="24"/>
                <w:szCs w:val="24"/>
              </w:rPr>
            </w:pPr>
          </w:p>
          <w:p w:rsidR="00AD0ABF" w:rsidRPr="0094475D" w:rsidRDefault="00AD0ABF" w:rsidP="004B0EFE">
            <w:pPr>
              <w:rPr>
                <w:sz w:val="24"/>
                <w:szCs w:val="24"/>
              </w:rPr>
            </w:pPr>
          </w:p>
        </w:tc>
      </w:tr>
      <w:tr w:rsidR="00AD0ABF" w:rsidRPr="0094475D" w:rsidTr="004B0EFE">
        <w:tc>
          <w:tcPr>
            <w:tcW w:w="1439" w:type="pct"/>
            <w:vAlign w:val="bottom"/>
          </w:tcPr>
          <w:p w:rsidR="00AD0ABF" w:rsidRPr="0094475D" w:rsidRDefault="00AD0ABF" w:rsidP="004B0EFE">
            <w:pPr>
              <w:pStyle w:val="NormalIndent"/>
              <w:rPr>
                <w:sz w:val="24"/>
                <w:szCs w:val="24"/>
              </w:rPr>
            </w:pPr>
            <w:r w:rsidRPr="0094475D">
              <w:rPr>
                <w:sz w:val="24"/>
                <w:szCs w:val="24"/>
              </w:rPr>
              <w:t>Mobile phone:</w:t>
            </w:r>
          </w:p>
        </w:tc>
        <w:tc>
          <w:tcPr>
            <w:tcW w:w="13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0ABF" w:rsidRPr="0094475D" w:rsidRDefault="00AD0ABF" w:rsidP="004B0EFE">
            <w:pPr>
              <w:rPr>
                <w:sz w:val="24"/>
                <w:szCs w:val="24"/>
              </w:rPr>
            </w:pPr>
          </w:p>
        </w:tc>
        <w:tc>
          <w:tcPr>
            <w:tcW w:w="1049" w:type="pct"/>
            <w:tcBorders>
              <w:top w:val="single" w:sz="4" w:space="0" w:color="auto"/>
            </w:tcBorders>
            <w:vAlign w:val="bottom"/>
          </w:tcPr>
          <w:p w:rsidR="00AD0ABF" w:rsidRPr="0094475D" w:rsidRDefault="006801FD" w:rsidP="004B0E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Day time</w:t>
            </w:r>
            <w:r w:rsidR="00AD0ABF" w:rsidRPr="0094475D">
              <w:rPr>
                <w:sz w:val="24"/>
                <w:szCs w:val="24"/>
              </w:rPr>
              <w:t xml:space="preserve"> phone:</w:t>
            </w:r>
          </w:p>
        </w:tc>
        <w:tc>
          <w:tcPr>
            <w:tcW w:w="11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0ABF" w:rsidRPr="0094475D" w:rsidRDefault="00AD0ABF" w:rsidP="004B0EFE">
            <w:pPr>
              <w:rPr>
                <w:sz w:val="24"/>
                <w:szCs w:val="24"/>
              </w:rPr>
            </w:pPr>
          </w:p>
        </w:tc>
      </w:tr>
      <w:tr w:rsidR="00AD0ABF" w:rsidRPr="0094475D" w:rsidTr="004B0EFE">
        <w:trPr>
          <w:trHeight w:val="685"/>
        </w:trPr>
        <w:tc>
          <w:tcPr>
            <w:tcW w:w="1439" w:type="pct"/>
            <w:vAlign w:val="bottom"/>
          </w:tcPr>
          <w:p w:rsidR="00AD0ABF" w:rsidRPr="0094475D" w:rsidRDefault="007712A5" w:rsidP="004B0EFE">
            <w:pPr>
              <w:pStyle w:val="NormalIndent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34104394"/>
                <w:placeholder>
                  <w:docPart w:val="8B2DD54A4BDD4320AACF1B7A9A333AEE"/>
                </w:placeholder>
                <w:temporary/>
                <w:showingPlcHdr/>
                <w15:appearance w15:val="hidden"/>
              </w:sdtPr>
              <w:sdtEndPr/>
              <w:sdtContent>
                <w:r w:rsidR="00AD0ABF" w:rsidRPr="0094475D">
                  <w:rPr>
                    <w:sz w:val="24"/>
                    <w:szCs w:val="24"/>
                  </w:rPr>
                  <w:t>Email</w:t>
                </w:r>
              </w:sdtContent>
            </w:sdt>
            <w:r w:rsidR="00AD0ABF" w:rsidRPr="0094475D">
              <w:rPr>
                <w:sz w:val="24"/>
                <w:szCs w:val="24"/>
              </w:rPr>
              <w:t>:</w:t>
            </w:r>
          </w:p>
        </w:tc>
        <w:tc>
          <w:tcPr>
            <w:tcW w:w="3561" w:type="pct"/>
            <w:gridSpan w:val="3"/>
            <w:tcBorders>
              <w:bottom w:val="single" w:sz="4" w:space="0" w:color="auto"/>
            </w:tcBorders>
            <w:vAlign w:val="bottom"/>
          </w:tcPr>
          <w:p w:rsidR="00AD0ABF" w:rsidRPr="0094475D" w:rsidRDefault="006801FD" w:rsidP="007442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AD0ABF" w:rsidRPr="0094475D" w:rsidTr="004B0EFE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AD0ABF" w:rsidRPr="0094475D" w:rsidRDefault="00AD0ABF" w:rsidP="0094475D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94475D">
              <w:rPr>
                <w:rFonts w:asciiTheme="majorHAnsi" w:hAnsiTheme="majorHAnsi"/>
                <w:b/>
                <w:sz w:val="24"/>
                <w:szCs w:val="24"/>
              </w:rPr>
              <w:t xml:space="preserve">                  </w:t>
            </w:r>
            <w:r w:rsidR="00596320" w:rsidRPr="0094475D">
              <w:rPr>
                <w:rFonts w:asciiTheme="majorHAnsi" w:hAnsiTheme="majorHAnsi"/>
                <w:b/>
                <w:sz w:val="24"/>
                <w:szCs w:val="24"/>
              </w:rPr>
              <w:t xml:space="preserve">                               </w:t>
            </w:r>
          </w:p>
        </w:tc>
      </w:tr>
      <w:tr w:rsidR="00596320" w:rsidRPr="0094475D" w:rsidTr="004B0EFE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:rsidR="00596320" w:rsidRPr="0094475D" w:rsidRDefault="009A026B" w:rsidP="00596320">
            <w:pPr>
              <w:spacing w:before="120" w:after="12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Organis</w:t>
            </w:r>
            <w:r w:rsidR="00596320" w:rsidRPr="0094475D">
              <w:rPr>
                <w:rFonts w:asciiTheme="majorHAnsi" w:hAnsiTheme="majorHAnsi"/>
                <w:b/>
                <w:sz w:val="24"/>
                <w:szCs w:val="24"/>
              </w:rPr>
              <w:t>ational application</w:t>
            </w:r>
          </w:p>
        </w:tc>
      </w:tr>
      <w:tr w:rsidR="00596320" w:rsidRPr="0094475D" w:rsidTr="004B0EFE">
        <w:tc>
          <w:tcPr>
            <w:tcW w:w="1439" w:type="pct"/>
            <w:vAlign w:val="bottom"/>
          </w:tcPr>
          <w:p w:rsidR="00596320" w:rsidRDefault="00596320" w:rsidP="00596320">
            <w:pPr>
              <w:pStyle w:val="NormalIndent"/>
              <w:rPr>
                <w:sz w:val="24"/>
                <w:szCs w:val="24"/>
              </w:rPr>
            </w:pPr>
            <w:r w:rsidRPr="0094475D">
              <w:rPr>
                <w:sz w:val="24"/>
                <w:szCs w:val="24"/>
              </w:rPr>
              <w:t>Full name:</w:t>
            </w:r>
          </w:p>
          <w:p w:rsidR="0094475D" w:rsidRPr="0094475D" w:rsidRDefault="0094475D" w:rsidP="00596320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Company name:</w:t>
            </w:r>
          </w:p>
        </w:tc>
        <w:tc>
          <w:tcPr>
            <w:tcW w:w="3561" w:type="pct"/>
            <w:gridSpan w:val="3"/>
            <w:tcBorders>
              <w:bottom w:val="single" w:sz="4" w:space="0" w:color="auto"/>
            </w:tcBorders>
            <w:vAlign w:val="bottom"/>
          </w:tcPr>
          <w:p w:rsidR="0094475D" w:rsidRDefault="0094475D" w:rsidP="0094475D">
            <w:pPr>
              <w:pBdr>
                <w:bottom w:val="single" w:sz="4" w:space="1" w:color="auto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94475D" w:rsidRPr="0094475D" w:rsidRDefault="0094475D" w:rsidP="00596320">
            <w:pPr>
              <w:rPr>
                <w:sz w:val="24"/>
                <w:szCs w:val="24"/>
              </w:rPr>
            </w:pPr>
          </w:p>
        </w:tc>
      </w:tr>
      <w:tr w:rsidR="00596320" w:rsidRPr="0094475D" w:rsidTr="004B0EFE">
        <w:tc>
          <w:tcPr>
            <w:tcW w:w="1439" w:type="pct"/>
            <w:vAlign w:val="bottom"/>
          </w:tcPr>
          <w:p w:rsidR="00596320" w:rsidRPr="0094475D" w:rsidRDefault="0094475D" w:rsidP="00596320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Company </w:t>
            </w:r>
            <w:r w:rsidR="00596320" w:rsidRPr="0094475D">
              <w:rPr>
                <w:sz w:val="24"/>
                <w:szCs w:val="24"/>
              </w:rPr>
              <w:t>Address</w:t>
            </w:r>
            <w:r w:rsidR="00721DB4" w:rsidRPr="0094475D">
              <w:rPr>
                <w:sz w:val="24"/>
                <w:szCs w:val="24"/>
              </w:rPr>
              <w:t xml:space="preserve"> and Postcode</w:t>
            </w:r>
            <w:r w:rsidR="00596320" w:rsidRPr="0094475D">
              <w:rPr>
                <w:sz w:val="24"/>
                <w:szCs w:val="24"/>
              </w:rPr>
              <w:t>:</w:t>
            </w:r>
          </w:p>
          <w:p w:rsidR="00596320" w:rsidRPr="0094475D" w:rsidRDefault="00596320" w:rsidP="00596320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356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6320" w:rsidRPr="0094475D" w:rsidRDefault="00596320" w:rsidP="00596320">
            <w:pPr>
              <w:pBdr>
                <w:bottom w:val="single" w:sz="4" w:space="1" w:color="auto"/>
              </w:pBdr>
              <w:rPr>
                <w:sz w:val="24"/>
                <w:szCs w:val="24"/>
              </w:rPr>
            </w:pPr>
          </w:p>
          <w:p w:rsidR="00596320" w:rsidRPr="0094475D" w:rsidRDefault="00596320" w:rsidP="00596320">
            <w:pPr>
              <w:rPr>
                <w:sz w:val="24"/>
                <w:szCs w:val="24"/>
              </w:rPr>
            </w:pPr>
          </w:p>
        </w:tc>
      </w:tr>
      <w:tr w:rsidR="00596320" w:rsidRPr="0094475D" w:rsidTr="004B0EFE">
        <w:tc>
          <w:tcPr>
            <w:tcW w:w="1439" w:type="pct"/>
            <w:vAlign w:val="bottom"/>
          </w:tcPr>
          <w:p w:rsidR="00596320" w:rsidRPr="0094475D" w:rsidRDefault="00596320" w:rsidP="00596320">
            <w:pPr>
              <w:pStyle w:val="NormalIndent"/>
              <w:rPr>
                <w:sz w:val="24"/>
                <w:szCs w:val="24"/>
              </w:rPr>
            </w:pPr>
            <w:r w:rsidRPr="0094475D">
              <w:rPr>
                <w:sz w:val="24"/>
                <w:szCs w:val="24"/>
              </w:rPr>
              <w:t>Mobile phone:</w:t>
            </w:r>
          </w:p>
        </w:tc>
        <w:tc>
          <w:tcPr>
            <w:tcW w:w="13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6320" w:rsidRPr="0094475D" w:rsidRDefault="00596320" w:rsidP="00596320">
            <w:pPr>
              <w:rPr>
                <w:sz w:val="24"/>
                <w:szCs w:val="24"/>
              </w:rPr>
            </w:pPr>
          </w:p>
        </w:tc>
        <w:tc>
          <w:tcPr>
            <w:tcW w:w="1049" w:type="pct"/>
            <w:tcBorders>
              <w:top w:val="single" w:sz="4" w:space="0" w:color="auto"/>
            </w:tcBorders>
            <w:vAlign w:val="bottom"/>
          </w:tcPr>
          <w:p w:rsidR="00596320" w:rsidRPr="0094475D" w:rsidRDefault="004A1CEA" w:rsidP="005963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Day time</w:t>
            </w:r>
            <w:r w:rsidR="00596320" w:rsidRPr="0094475D">
              <w:rPr>
                <w:sz w:val="24"/>
                <w:szCs w:val="24"/>
              </w:rPr>
              <w:t xml:space="preserve"> phone:</w:t>
            </w:r>
          </w:p>
        </w:tc>
        <w:tc>
          <w:tcPr>
            <w:tcW w:w="113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96320" w:rsidRPr="0094475D" w:rsidRDefault="00596320" w:rsidP="00596320">
            <w:pPr>
              <w:rPr>
                <w:sz w:val="24"/>
                <w:szCs w:val="24"/>
              </w:rPr>
            </w:pPr>
          </w:p>
        </w:tc>
      </w:tr>
      <w:tr w:rsidR="00596320" w:rsidRPr="0094475D" w:rsidTr="004B0EFE">
        <w:trPr>
          <w:trHeight w:val="685"/>
        </w:trPr>
        <w:tc>
          <w:tcPr>
            <w:tcW w:w="1439" w:type="pct"/>
            <w:vAlign w:val="bottom"/>
          </w:tcPr>
          <w:p w:rsidR="00596320" w:rsidRPr="0094475D" w:rsidRDefault="007712A5" w:rsidP="00596320">
            <w:pPr>
              <w:pStyle w:val="NormalIndent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79745867"/>
                <w:placeholder>
                  <w:docPart w:val="AB966DCB0B284A12953943CD5F7F4DC1"/>
                </w:placeholder>
                <w:temporary/>
                <w:showingPlcHdr/>
                <w15:appearance w15:val="hidden"/>
              </w:sdtPr>
              <w:sdtEndPr/>
              <w:sdtContent>
                <w:r w:rsidR="00596320" w:rsidRPr="0094475D">
                  <w:rPr>
                    <w:sz w:val="24"/>
                    <w:szCs w:val="24"/>
                  </w:rPr>
                  <w:t>Email</w:t>
                </w:r>
              </w:sdtContent>
            </w:sdt>
            <w:r w:rsidR="00596320" w:rsidRPr="0094475D">
              <w:rPr>
                <w:sz w:val="24"/>
                <w:szCs w:val="24"/>
              </w:rPr>
              <w:t>:</w:t>
            </w:r>
          </w:p>
        </w:tc>
        <w:tc>
          <w:tcPr>
            <w:tcW w:w="3561" w:type="pct"/>
            <w:gridSpan w:val="3"/>
            <w:tcBorders>
              <w:bottom w:val="single" w:sz="4" w:space="0" w:color="auto"/>
            </w:tcBorders>
            <w:vAlign w:val="bottom"/>
          </w:tcPr>
          <w:p w:rsidR="001507EE" w:rsidRPr="0094475D" w:rsidRDefault="001507EE" w:rsidP="00596320">
            <w:pPr>
              <w:rPr>
                <w:sz w:val="24"/>
                <w:szCs w:val="24"/>
              </w:rPr>
            </w:pPr>
          </w:p>
        </w:tc>
      </w:tr>
      <w:tr w:rsidR="00596320" w:rsidRPr="0094475D" w:rsidTr="004B0EFE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006C09" w:rsidRPr="00006C09" w:rsidRDefault="00596320" w:rsidP="00596320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94475D">
              <w:rPr>
                <w:rFonts w:asciiTheme="majorHAnsi" w:hAnsiTheme="majorHAnsi"/>
                <w:b/>
                <w:sz w:val="24"/>
                <w:szCs w:val="24"/>
              </w:rPr>
              <w:t xml:space="preserve">                                                  </w:t>
            </w:r>
          </w:p>
          <w:p w:rsidR="00006C09" w:rsidRDefault="00006C09" w:rsidP="00596320">
            <w:pPr>
              <w:rPr>
                <w:b/>
                <w:sz w:val="24"/>
                <w:szCs w:val="24"/>
              </w:rPr>
            </w:pPr>
          </w:p>
          <w:p w:rsidR="00006C09" w:rsidRDefault="00006C09" w:rsidP="00596320">
            <w:pPr>
              <w:rPr>
                <w:b/>
                <w:sz w:val="24"/>
                <w:szCs w:val="24"/>
              </w:rPr>
            </w:pPr>
          </w:p>
          <w:p w:rsidR="00006C09" w:rsidRDefault="00006C09" w:rsidP="00596320">
            <w:pPr>
              <w:rPr>
                <w:b/>
                <w:sz w:val="24"/>
                <w:szCs w:val="24"/>
              </w:rPr>
            </w:pPr>
          </w:p>
          <w:p w:rsidR="00596320" w:rsidRPr="004A1CEA" w:rsidRDefault="0094475D" w:rsidP="00596320">
            <w:pPr>
              <w:rPr>
                <w:b/>
                <w:sz w:val="24"/>
                <w:szCs w:val="24"/>
              </w:rPr>
            </w:pPr>
            <w:r w:rsidRPr="004A1CEA">
              <w:rPr>
                <w:b/>
                <w:sz w:val="24"/>
                <w:szCs w:val="24"/>
              </w:rPr>
              <w:t>Are you happy for us to contact you with information about our future events and newsletter?</w:t>
            </w:r>
          </w:p>
          <w:p w:rsidR="0094475D" w:rsidRPr="004A1CEA" w:rsidRDefault="00006C09" w:rsidP="00596320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E41EABD" wp14:editId="41D73EE9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142875</wp:posOffset>
                      </wp:positionV>
                      <wp:extent cx="190500" cy="161925"/>
                      <wp:effectExtent l="0" t="0" r="19050" b="2857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BD517" id="Rectangle 16" o:spid="_x0000_s1026" style="position:absolute;margin-left:26.25pt;margin-top:11.25pt;width:1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" filled="f" strokecolor="#0a273b [1604]" strokeweight="1pt"/>
                  </w:pict>
                </mc:Fallback>
              </mc:AlternateContent>
            </w:r>
            <w:r>
              <w:rPr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99539FF" wp14:editId="6CDEE52B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142875</wp:posOffset>
                      </wp:positionV>
                      <wp:extent cx="190500" cy="161925"/>
                      <wp:effectExtent l="0" t="0" r="19050" b="285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06C09" w:rsidRDefault="00006C09" w:rsidP="00006C0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539FF" id="Rectangle 15" o:spid="_x0000_s1027" style="position:absolute;margin-left:115.5pt;margin-top:11.25pt;width:15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" filled="f" strokecolor="#0a273b [1604]" strokeweight="1pt">
                      <v:textbox>
                        <w:txbxContent>
                          <w:p w:rsidR="00006C09" w:rsidRDefault="00006C09" w:rsidP="00006C0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4475D" w:rsidRPr="004A1CEA">
              <w:rPr>
                <w:rFonts w:asciiTheme="majorHAnsi" w:hAnsiTheme="majorHAnsi"/>
                <w:b/>
                <w:sz w:val="24"/>
                <w:szCs w:val="24"/>
              </w:rPr>
              <w:t>YES                             NO</w:t>
            </w:r>
          </w:p>
          <w:p w:rsidR="0094475D" w:rsidRDefault="0094475D" w:rsidP="00596320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94475D" w:rsidRDefault="0094475D" w:rsidP="00596320">
            <w:pPr>
              <w:rPr>
                <w:b/>
                <w:sz w:val="24"/>
                <w:szCs w:val="24"/>
              </w:rPr>
            </w:pPr>
            <w:r w:rsidRPr="00C4508E">
              <w:rPr>
                <w:rFonts w:asciiTheme="majorHAnsi" w:hAnsiTheme="majorHAnsi"/>
                <w:sz w:val="24"/>
                <w:szCs w:val="24"/>
              </w:rPr>
              <w:t>Note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: </w:t>
            </w:r>
            <w:r w:rsidRPr="00C4508E">
              <w:rPr>
                <w:b/>
                <w:sz w:val="24"/>
                <w:szCs w:val="24"/>
              </w:rPr>
              <w:t>All members of the Council are asked to provide the ECUK with a postal address and telephone number(s) for the purpose of official communication. The information that you provide is protected by the General Data Protection Regulation 2018</w:t>
            </w:r>
          </w:p>
          <w:p w:rsidR="00C4508E" w:rsidRDefault="00C4508E" w:rsidP="00596320">
            <w:pPr>
              <w:rPr>
                <w:b/>
                <w:sz w:val="24"/>
                <w:szCs w:val="24"/>
              </w:rPr>
            </w:pPr>
          </w:p>
          <w:p w:rsidR="00C4508E" w:rsidRPr="00C4508E" w:rsidRDefault="00C4508E" w:rsidP="00596320">
            <w:pPr>
              <w:rPr>
                <w:b/>
                <w:i/>
                <w:sz w:val="24"/>
                <w:szCs w:val="24"/>
              </w:rPr>
            </w:pPr>
            <w:r w:rsidRPr="00C4508E">
              <w:rPr>
                <w:b/>
                <w:i/>
                <w:sz w:val="24"/>
                <w:szCs w:val="24"/>
              </w:rPr>
              <w:t>I agree for the Equality Council UK to hold my information on their database and send me promotional material and information in relation to their work.</w:t>
            </w:r>
          </w:p>
          <w:p w:rsidR="00C4508E" w:rsidRPr="00C4508E" w:rsidRDefault="00C4508E" w:rsidP="00596320">
            <w:pPr>
              <w:rPr>
                <w:b/>
                <w:i/>
                <w:sz w:val="24"/>
                <w:szCs w:val="24"/>
              </w:rPr>
            </w:pPr>
            <w:r w:rsidRPr="00C4508E">
              <w:rPr>
                <w:b/>
                <w:i/>
                <w:sz w:val="24"/>
                <w:szCs w:val="24"/>
              </w:rPr>
              <w:t>I will notify ECUK in writing should I wish to unsubscribe from this service</w:t>
            </w:r>
          </w:p>
          <w:p w:rsidR="00C4508E" w:rsidRDefault="00C4508E" w:rsidP="00596320">
            <w:pPr>
              <w:rPr>
                <w:b/>
                <w:sz w:val="24"/>
                <w:szCs w:val="24"/>
              </w:rPr>
            </w:pPr>
          </w:p>
          <w:p w:rsidR="00C4508E" w:rsidRDefault="00C4508E" w:rsidP="00C4508E">
            <w:pPr>
              <w:pBdr>
                <w:bottom w:val="single" w:sz="4" w:space="1" w:color="auto"/>
              </w:pBdr>
              <w:rPr>
                <w:rFonts w:asciiTheme="majorHAnsi" w:hAnsiTheme="majorHAnsi"/>
                <w:b/>
                <w:sz w:val="24"/>
                <w:szCs w:val="24"/>
              </w:rPr>
            </w:pPr>
            <w:r w:rsidRPr="004A1CEA">
              <w:rPr>
                <w:rFonts w:asciiTheme="majorHAnsi" w:hAnsiTheme="majorHAnsi"/>
                <w:b/>
                <w:sz w:val="24"/>
                <w:szCs w:val="24"/>
              </w:rPr>
              <w:t>Signature</w:t>
            </w:r>
            <w:r>
              <w:rPr>
                <w:b/>
                <w:sz w:val="24"/>
                <w:szCs w:val="24"/>
              </w:rPr>
              <w:t xml:space="preserve">:                   </w:t>
            </w:r>
          </w:p>
          <w:p w:rsidR="0094475D" w:rsidRDefault="0094475D" w:rsidP="00596320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C4508E" w:rsidRPr="0094475D" w:rsidRDefault="00C4508E" w:rsidP="00C4508E">
            <w:pPr>
              <w:pBdr>
                <w:bottom w:val="single" w:sz="4" w:space="1" w:color="auto"/>
              </w:pBd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Date:                                       </w:t>
            </w:r>
          </w:p>
          <w:p w:rsidR="00596320" w:rsidRPr="0094475D" w:rsidRDefault="00596320" w:rsidP="00596320">
            <w:pPr>
              <w:rPr>
                <w:rFonts w:asciiTheme="majorHAnsi" w:hAnsiTheme="majorHAnsi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9B1F06" w:rsidRDefault="009B1F06" w:rsidP="00596320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9B1F06" w:rsidRDefault="009B1F06" w:rsidP="00596320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9B1F06" w:rsidRPr="009B1F06" w:rsidRDefault="009B1F06" w:rsidP="00596320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9B1F06">
              <w:rPr>
                <w:rFonts w:asciiTheme="majorHAnsi" w:hAnsiTheme="majorHAnsi"/>
                <w:b/>
                <w:sz w:val="24"/>
                <w:szCs w:val="24"/>
              </w:rPr>
              <w:t>To hand in the membership form you can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do one of the things mentioned below</w:t>
            </w:r>
            <w:r w:rsidRPr="009B1F06">
              <w:rPr>
                <w:rFonts w:asciiTheme="majorHAnsi" w:hAnsiTheme="majorHAnsi"/>
                <w:b/>
                <w:sz w:val="24"/>
                <w:szCs w:val="24"/>
              </w:rPr>
              <w:t>:</w:t>
            </w:r>
          </w:p>
          <w:p w:rsidR="00596320" w:rsidRPr="009B1F06" w:rsidRDefault="009B1F06" w:rsidP="006E0150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H</w:t>
            </w:r>
            <w:r w:rsidRPr="009B1F06">
              <w:rPr>
                <w:rFonts w:asciiTheme="majorHAnsi" w:hAnsiTheme="majorHAnsi"/>
                <w:sz w:val="24"/>
                <w:szCs w:val="24"/>
              </w:rPr>
              <w:t>and the form to a member of the ECUK</w:t>
            </w:r>
            <w:r w:rsidR="00655C01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8B5D4B">
              <w:rPr>
                <w:rFonts w:asciiTheme="majorHAnsi" w:hAnsiTheme="majorHAnsi"/>
                <w:sz w:val="24"/>
                <w:szCs w:val="24"/>
              </w:rPr>
              <w:t>team</w:t>
            </w:r>
            <w:r w:rsidRPr="009B1F06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9B1F06" w:rsidRPr="009B1F06" w:rsidRDefault="009B1F06" w:rsidP="006E0150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sz w:val="24"/>
                <w:szCs w:val="24"/>
              </w:rPr>
            </w:pPr>
            <w:r w:rsidRPr="009B1F06">
              <w:rPr>
                <w:rFonts w:asciiTheme="majorHAnsi" w:hAnsiTheme="majorHAnsi"/>
                <w:sz w:val="24"/>
                <w:szCs w:val="24"/>
              </w:rPr>
              <w:t>Post the form to the address found on the top right of this page</w:t>
            </w:r>
          </w:p>
          <w:p w:rsidR="00596320" w:rsidRPr="0094475D" w:rsidRDefault="009B1F06" w:rsidP="00EC3660">
            <w:pPr>
              <w:pStyle w:val="ListParagraph"/>
              <w:numPr>
                <w:ilvl w:val="0"/>
                <w:numId w:val="24"/>
              </w:numPr>
              <w:rPr>
                <w:rFonts w:asciiTheme="majorHAnsi" w:hAnsiTheme="majorHAnsi"/>
                <w:b/>
                <w:sz w:val="24"/>
                <w:szCs w:val="24"/>
              </w:rPr>
            </w:pPr>
            <w:r w:rsidRPr="00EC3660">
              <w:rPr>
                <w:rFonts w:asciiTheme="majorHAnsi" w:hAnsiTheme="majorHAnsi"/>
                <w:sz w:val="24"/>
                <w:szCs w:val="24"/>
              </w:rPr>
              <w:t xml:space="preserve">Scan the form and email it to: admin@mkequalitycouncil.org.uk </w:t>
            </w:r>
          </w:p>
        </w:tc>
      </w:tr>
    </w:tbl>
    <w:p w:rsidR="00A66E50" w:rsidRPr="0094475D" w:rsidRDefault="00A66E50" w:rsidP="00EC3660">
      <w:pPr>
        <w:rPr>
          <w:sz w:val="24"/>
          <w:szCs w:val="24"/>
        </w:rPr>
      </w:pPr>
    </w:p>
    <w:sectPr w:rsidR="00A66E50" w:rsidRPr="0094475D" w:rsidSect="00006C09">
      <w:headerReference w:type="default" r:id="rId10"/>
      <w:pgSz w:w="12240" w:h="15840" w:code="1"/>
      <w:pgMar w:top="1440" w:right="1440" w:bottom="1440" w:left="1440" w:header="227" w:footer="0" w:gutter="0"/>
      <w:pgBorders w:offsetFrom="page">
        <w:bottom w:val="single" w:sz="4" w:space="24" w:color="auto"/>
      </w:pgBorders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12A5" w:rsidRDefault="007712A5" w:rsidP="000172E5">
      <w:pPr>
        <w:spacing w:after="0" w:line="240" w:lineRule="auto"/>
      </w:pPr>
      <w:r>
        <w:separator/>
      </w:r>
    </w:p>
  </w:endnote>
  <w:endnote w:type="continuationSeparator" w:id="0">
    <w:p w:rsidR="007712A5" w:rsidRDefault="007712A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F654854-7962-4D82-9350-E9F8CB98B5A6}"/>
    <w:embedBold r:id="rId2" w:fontKey="{9A53A10F-0060-42DF-9EE2-2DE30ED8AA6F}"/>
    <w:embedItalic r:id="rId3" w:fontKey="{C7160741-EA3B-4D75-A00F-30347F337F1D}"/>
    <w:embedBoldItalic r:id="rId4" w:fontKey="{041074C1-3A19-4FC2-8D96-15FC91F8599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FA516D11-1ADB-4D8E-8824-4DDC3ECF50D3}"/>
    <w:embedBold r:id="rId6" w:fontKey="{89334F06-0814-47F8-BBDB-C6252BEF3410}"/>
    <w:embedItalic r:id="rId7" w:fontKey="{847D9EB7-7A2C-4996-AB53-2BA215A6CF49}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  <w:embedRegular r:id="rId8" w:fontKey="{1863EC65-0BAE-4C31-AA2C-B2ADB25360EE}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  <w:embedRegular r:id="rId9" w:fontKey="{72367ABA-15A8-40A8-85AD-E4FC11573678}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2A4F20D2-5599-4B13-A875-5C92C9B91818}"/>
    <w:embedItalic r:id="rId11" w:fontKey="{8B279DE7-B2B6-48E4-85C5-047627C57C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12A5" w:rsidRDefault="007712A5" w:rsidP="000172E5">
      <w:pPr>
        <w:spacing w:after="0" w:line="240" w:lineRule="auto"/>
      </w:pPr>
      <w:r>
        <w:separator/>
      </w:r>
    </w:p>
  </w:footnote>
  <w:footnote w:type="continuationSeparator" w:id="0">
    <w:p w:rsidR="007712A5" w:rsidRDefault="007712A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44" w:type="dxa"/>
      <w:tblInd w:w="-1335" w:type="dxa"/>
      <w:tblLook w:val="04A0" w:firstRow="1" w:lastRow="0" w:firstColumn="1" w:lastColumn="0" w:noHBand="0" w:noVBand="1"/>
    </w:tblPr>
    <w:tblGrid>
      <w:gridCol w:w="2665"/>
      <w:gridCol w:w="5307"/>
      <w:gridCol w:w="4172"/>
    </w:tblGrid>
    <w:tr w:rsidR="00140450" w:rsidRPr="00B337A2" w:rsidTr="00140450">
      <w:trPr>
        <w:trHeight w:val="1358"/>
      </w:trPr>
      <w:tc>
        <w:tcPr>
          <w:tcW w:w="2665" w:type="dxa"/>
          <w:vAlign w:val="center"/>
        </w:tcPr>
        <w:p w:rsidR="00140450" w:rsidRPr="00B337A2" w:rsidRDefault="009A026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  <w:lang w:val="en-GB" w:eastAsia="en-GB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17780</wp:posOffset>
                </wp:positionV>
                <wp:extent cx="1171575" cy="1351280"/>
                <wp:effectExtent l="0" t="0" r="9525" b="1270"/>
                <wp:wrapNone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1575" cy="1351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307" w:type="dxa"/>
          <w:vAlign w:val="center"/>
        </w:tcPr>
        <w:p w:rsidR="00140450" w:rsidRPr="00B337A2" w:rsidRDefault="00140450" w:rsidP="00140450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</w:p>
      </w:tc>
      <w:tc>
        <w:tcPr>
          <w:tcW w:w="4172" w:type="dxa"/>
        </w:tcPr>
        <w:p w:rsidR="00140450" w:rsidRPr="00140450" w:rsidRDefault="00140450" w:rsidP="00D778ED">
          <w:pPr>
            <w:tabs>
              <w:tab w:val="left" w:pos="1440"/>
              <w:tab w:val="right" w:pos="3956"/>
            </w:tabs>
            <w:spacing w:before="0" w:after="160" w:line="240" w:lineRule="auto"/>
            <w:rPr>
              <w:rFonts w:ascii="Times New Roman" w:eastAsia="Times New Roman" w:hAnsi="Times New Roman" w:cs="Times New Roman"/>
              <w:sz w:val="22"/>
              <w:szCs w:val="22"/>
              <w:lang w:val="en-GB" w:eastAsia="en-GB"/>
            </w:rPr>
          </w:pPr>
          <w:r w:rsidRPr="00140450">
            <w:rPr>
              <w:rFonts w:ascii="Calibri" w:eastAsia="Times New Roman" w:hAnsi="Calibri" w:cs="Calibri"/>
              <w:color w:val="000000"/>
              <w:sz w:val="22"/>
              <w:szCs w:val="22"/>
              <w:lang w:val="en-GB" w:eastAsia="en-GB"/>
            </w:rPr>
            <w:t>34 Brunel Centre, Bletchley</w:t>
          </w:r>
        </w:p>
        <w:p w:rsidR="00140450" w:rsidRPr="00140450" w:rsidRDefault="00140450" w:rsidP="00D778ED">
          <w:pPr>
            <w:spacing w:before="0" w:after="160" w:line="240" w:lineRule="auto"/>
            <w:rPr>
              <w:rFonts w:ascii="Times New Roman" w:eastAsia="Times New Roman" w:hAnsi="Times New Roman" w:cs="Times New Roman"/>
              <w:sz w:val="22"/>
              <w:szCs w:val="22"/>
              <w:lang w:val="en-GB" w:eastAsia="en-GB"/>
            </w:rPr>
          </w:pPr>
          <w:r w:rsidRPr="00140450">
            <w:rPr>
              <w:rFonts w:ascii="Calibri" w:eastAsia="Times New Roman" w:hAnsi="Calibri" w:cs="Calibri"/>
              <w:color w:val="000000"/>
              <w:sz w:val="22"/>
              <w:szCs w:val="22"/>
              <w:lang w:val="en-GB" w:eastAsia="en-GB"/>
            </w:rPr>
            <w:t>Milton Keynes, MK2 2ES</w:t>
          </w:r>
        </w:p>
        <w:p w:rsidR="00140450" w:rsidRDefault="00140450" w:rsidP="00D778ED">
          <w:pPr>
            <w:spacing w:before="0" w:after="160" w:line="240" w:lineRule="auto"/>
            <w:rPr>
              <w:rFonts w:ascii="Calibri" w:eastAsia="Times New Roman" w:hAnsi="Calibri" w:cs="Calibri"/>
              <w:color w:val="000000"/>
              <w:sz w:val="22"/>
              <w:szCs w:val="22"/>
              <w:lang w:val="en-GB" w:eastAsia="en-GB"/>
            </w:rPr>
          </w:pPr>
          <w:r w:rsidRPr="00140450">
            <w:rPr>
              <w:rFonts w:ascii="Calibri" w:eastAsia="Times New Roman" w:hAnsi="Calibri" w:cs="Calibri"/>
              <w:color w:val="000000"/>
              <w:sz w:val="22"/>
              <w:szCs w:val="22"/>
              <w:lang w:val="en-GB" w:eastAsia="en-GB"/>
            </w:rPr>
            <w:t>Equality Council, United Kingdom</w:t>
          </w:r>
        </w:p>
        <w:p w:rsidR="004A1CEA" w:rsidRPr="00140450" w:rsidRDefault="004A1CEA" w:rsidP="00D778ED">
          <w:pPr>
            <w:spacing w:before="0" w:after="160" w:line="240" w:lineRule="auto"/>
            <w:rPr>
              <w:rFonts w:ascii="Times New Roman" w:eastAsia="Times New Roman" w:hAnsi="Times New Roman" w:cs="Times New Roman"/>
              <w:sz w:val="22"/>
              <w:szCs w:val="22"/>
              <w:lang w:val="en-GB" w:eastAsia="en-GB"/>
            </w:rPr>
          </w:pPr>
          <w:r>
            <w:rPr>
              <w:rFonts w:ascii="Calibri" w:eastAsia="Times New Roman" w:hAnsi="Calibri" w:cs="Calibri"/>
              <w:color w:val="000000"/>
              <w:sz w:val="22"/>
              <w:szCs w:val="22"/>
              <w:lang w:val="en-GB" w:eastAsia="en-GB"/>
            </w:rPr>
            <w:t>Tel - 01908 606828/606224</w:t>
          </w:r>
        </w:p>
        <w:p w:rsidR="00140450" w:rsidRDefault="00140450" w:rsidP="00D778ED">
          <w:pPr>
            <w:tabs>
              <w:tab w:val="center" w:pos="4680"/>
              <w:tab w:val="right" w:pos="9360"/>
            </w:tabs>
            <w:spacing w:after="0"/>
            <w:rPr>
              <w:rFonts w:ascii="Calibri" w:hAnsi="Calibri" w:cs="Calibri"/>
              <w:b/>
              <w:bCs/>
              <w:color w:val="000000"/>
              <w:sz w:val="32"/>
              <w:szCs w:val="32"/>
            </w:rPr>
          </w:pPr>
        </w:p>
      </w:tc>
    </w:tr>
  </w:tbl>
  <w:p w:rsidR="000172E5" w:rsidRPr="00311D4F" w:rsidRDefault="000172E5" w:rsidP="00140450">
    <w:pPr>
      <w:pStyle w:val="NoSpacing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CD6701B"/>
    <w:multiLevelType w:val="hybridMultilevel"/>
    <w:tmpl w:val="37201BEE"/>
    <w:lvl w:ilvl="0" w:tplc="0809000F">
      <w:start w:val="1"/>
      <w:numFmt w:val="decimal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1A093B"/>
    <w:multiLevelType w:val="hybridMultilevel"/>
    <w:tmpl w:val="9E26B37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1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5"/>
  </w:num>
  <w:num w:numId="23">
    <w:abstractNumId w:val="16"/>
  </w:num>
  <w:num w:numId="24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450"/>
    <w:rsid w:val="00006C09"/>
    <w:rsid w:val="000172E5"/>
    <w:rsid w:val="00047E78"/>
    <w:rsid w:val="00052382"/>
    <w:rsid w:val="0006568A"/>
    <w:rsid w:val="00076F0F"/>
    <w:rsid w:val="00084253"/>
    <w:rsid w:val="000D1F49"/>
    <w:rsid w:val="00140450"/>
    <w:rsid w:val="001507EE"/>
    <w:rsid w:val="001727CA"/>
    <w:rsid w:val="00272529"/>
    <w:rsid w:val="002C56E6"/>
    <w:rsid w:val="00311D4F"/>
    <w:rsid w:val="00344849"/>
    <w:rsid w:val="00361E11"/>
    <w:rsid w:val="00366D31"/>
    <w:rsid w:val="003F0847"/>
    <w:rsid w:val="0040090B"/>
    <w:rsid w:val="00433A14"/>
    <w:rsid w:val="0046302A"/>
    <w:rsid w:val="00487D2D"/>
    <w:rsid w:val="004A1CEA"/>
    <w:rsid w:val="004D5D62"/>
    <w:rsid w:val="004E419F"/>
    <w:rsid w:val="005112D0"/>
    <w:rsid w:val="00577E06"/>
    <w:rsid w:val="00583334"/>
    <w:rsid w:val="00596320"/>
    <w:rsid w:val="005A3BF7"/>
    <w:rsid w:val="005F2035"/>
    <w:rsid w:val="005F7990"/>
    <w:rsid w:val="006145D8"/>
    <w:rsid w:val="00620B89"/>
    <w:rsid w:val="0063739C"/>
    <w:rsid w:val="00655C01"/>
    <w:rsid w:val="006801FD"/>
    <w:rsid w:val="006F1B7F"/>
    <w:rsid w:val="007147D7"/>
    <w:rsid w:val="00721DB4"/>
    <w:rsid w:val="007442A1"/>
    <w:rsid w:val="00770F25"/>
    <w:rsid w:val="007712A5"/>
    <w:rsid w:val="00784732"/>
    <w:rsid w:val="007A35A8"/>
    <w:rsid w:val="007B0A85"/>
    <w:rsid w:val="007C6A52"/>
    <w:rsid w:val="0082043E"/>
    <w:rsid w:val="00846B76"/>
    <w:rsid w:val="008B5D4B"/>
    <w:rsid w:val="008E203A"/>
    <w:rsid w:val="0091229C"/>
    <w:rsid w:val="00940E73"/>
    <w:rsid w:val="0094475D"/>
    <w:rsid w:val="0098597D"/>
    <w:rsid w:val="009A026B"/>
    <w:rsid w:val="009B1F06"/>
    <w:rsid w:val="009D5CCA"/>
    <w:rsid w:val="009F286C"/>
    <w:rsid w:val="009F619A"/>
    <w:rsid w:val="009F6DDE"/>
    <w:rsid w:val="00A370A8"/>
    <w:rsid w:val="00A66E50"/>
    <w:rsid w:val="00AD0ABF"/>
    <w:rsid w:val="00B337A2"/>
    <w:rsid w:val="00B4680B"/>
    <w:rsid w:val="00BC5CE5"/>
    <w:rsid w:val="00BD4753"/>
    <w:rsid w:val="00BD5CB1"/>
    <w:rsid w:val="00BE62EE"/>
    <w:rsid w:val="00C003BA"/>
    <w:rsid w:val="00C203E8"/>
    <w:rsid w:val="00C4508E"/>
    <w:rsid w:val="00C4602F"/>
    <w:rsid w:val="00C46878"/>
    <w:rsid w:val="00C52322"/>
    <w:rsid w:val="00C6231D"/>
    <w:rsid w:val="00CA7E50"/>
    <w:rsid w:val="00CB4A51"/>
    <w:rsid w:val="00CD4532"/>
    <w:rsid w:val="00CD47B0"/>
    <w:rsid w:val="00CE6104"/>
    <w:rsid w:val="00CE7918"/>
    <w:rsid w:val="00D16163"/>
    <w:rsid w:val="00D4621B"/>
    <w:rsid w:val="00D57B5B"/>
    <w:rsid w:val="00D778ED"/>
    <w:rsid w:val="00DA3D54"/>
    <w:rsid w:val="00DB3FAD"/>
    <w:rsid w:val="00E37336"/>
    <w:rsid w:val="00E61C09"/>
    <w:rsid w:val="00EB3B58"/>
    <w:rsid w:val="00EC3660"/>
    <w:rsid w:val="00EC7359"/>
    <w:rsid w:val="00EE3054"/>
    <w:rsid w:val="00F00606"/>
    <w:rsid w:val="00F01256"/>
    <w:rsid w:val="00F61D42"/>
    <w:rsid w:val="00FB56E3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E001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2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8E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8E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9B1F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5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84641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B2DD54A4BDD4320AACF1B7A9A333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76141-DA82-47C0-AB5E-82CBA283790E}"/>
      </w:docPartPr>
      <w:docPartBody>
        <w:p w:rsidR="008D239F" w:rsidRDefault="00DC25DF" w:rsidP="00DC25DF">
          <w:pPr>
            <w:pStyle w:val="8B2DD54A4BDD4320AACF1B7A9A333AEE"/>
          </w:pPr>
          <w:r w:rsidRPr="006145D8">
            <w:t>Email</w:t>
          </w:r>
        </w:p>
      </w:docPartBody>
    </w:docPart>
    <w:docPart>
      <w:docPartPr>
        <w:name w:val="AB966DCB0B284A12953943CD5F7F4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F926C-B3A1-47AE-990F-DA7056D14EB9}"/>
      </w:docPartPr>
      <w:docPartBody>
        <w:p w:rsidR="008D239F" w:rsidRDefault="00DC25DF" w:rsidP="00DC25DF">
          <w:pPr>
            <w:pStyle w:val="AB966DCB0B284A12953943CD5F7F4DC1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5DF"/>
    <w:rsid w:val="000E725A"/>
    <w:rsid w:val="00213208"/>
    <w:rsid w:val="002422C1"/>
    <w:rsid w:val="008D239F"/>
    <w:rsid w:val="00DC2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2D26F5E2BF9745BBAFA6ABC444270154">
    <w:name w:val="2D26F5E2BF9745BBAFA6ABC444270154"/>
  </w:style>
  <w:style w:type="paragraph" w:customStyle="1" w:styleId="E5E33B4336E940A1B8C4D5EAA7E60412">
    <w:name w:val="E5E33B4336E940A1B8C4D5EAA7E60412"/>
  </w:style>
  <w:style w:type="paragraph" w:customStyle="1" w:styleId="62961C16841F42C0903A65AF3AE2DFBE">
    <w:name w:val="62961C16841F42C0903A65AF3AE2DFBE"/>
  </w:style>
  <w:style w:type="paragraph" w:customStyle="1" w:styleId="DD00FB26F05946E0B0EBB2ADEDA0C440">
    <w:name w:val="DD00FB26F05946E0B0EBB2ADEDA0C440"/>
  </w:style>
  <w:style w:type="paragraph" w:customStyle="1" w:styleId="97321BB714ED4D5387CD4A0432647EEB">
    <w:name w:val="97321BB714ED4D5387CD4A0432647EEB"/>
  </w:style>
  <w:style w:type="paragraph" w:customStyle="1" w:styleId="E23FE78CFECD485899CE98E1AFBCBBAF">
    <w:name w:val="E23FE78CFECD485899CE98E1AFBCBBAF"/>
  </w:style>
  <w:style w:type="paragraph" w:customStyle="1" w:styleId="6486E901A98A4F8FA85E63DC4A8B5110">
    <w:name w:val="6486E901A98A4F8FA85E63DC4A8B5110"/>
  </w:style>
  <w:style w:type="paragraph" w:customStyle="1" w:styleId="41410EDD5EE247B2A3F3FB63DF0BCA9B">
    <w:name w:val="41410EDD5EE247B2A3F3FB63DF0BCA9B"/>
  </w:style>
  <w:style w:type="paragraph" w:customStyle="1" w:styleId="B3ACFB997C1D4FD18A1934FE8B9D2ECE">
    <w:name w:val="B3ACFB997C1D4FD18A1934FE8B9D2ECE"/>
  </w:style>
  <w:style w:type="paragraph" w:customStyle="1" w:styleId="79097EF993C24AEBB10D1E4872AED962">
    <w:name w:val="79097EF993C24AEBB10D1E4872AED962"/>
  </w:style>
  <w:style w:type="paragraph" w:customStyle="1" w:styleId="413711CD522E4203A8101591B8FB04D6">
    <w:name w:val="413711CD522E4203A8101591B8FB04D6"/>
  </w:style>
  <w:style w:type="paragraph" w:customStyle="1" w:styleId="59E9606FBB97444F964FF6A937AE57A7">
    <w:name w:val="59E9606FBB97444F964FF6A937AE57A7"/>
  </w:style>
  <w:style w:type="paragraph" w:customStyle="1" w:styleId="E3768F99AF14421F88E8CA60CC01AF03">
    <w:name w:val="E3768F99AF14421F88E8CA60CC01AF03"/>
  </w:style>
  <w:style w:type="paragraph" w:customStyle="1" w:styleId="907F8E32A8784E2A97A26EC178D63969">
    <w:name w:val="907F8E32A8784E2A97A26EC178D63969"/>
    <w:rsid w:val="00DC25DF"/>
  </w:style>
  <w:style w:type="paragraph" w:customStyle="1" w:styleId="D2F96825DF604813A8CBADE5E6A8FE7A">
    <w:name w:val="D2F96825DF604813A8CBADE5E6A8FE7A"/>
    <w:rsid w:val="00DC25DF"/>
  </w:style>
  <w:style w:type="paragraph" w:customStyle="1" w:styleId="F01963E38A4E4A208C44070A08BB0E99">
    <w:name w:val="F01963E38A4E4A208C44070A08BB0E99"/>
    <w:rsid w:val="00DC25DF"/>
  </w:style>
  <w:style w:type="paragraph" w:customStyle="1" w:styleId="BA2A53D3E5B44880A9F96C4F1F120AD2">
    <w:name w:val="BA2A53D3E5B44880A9F96C4F1F120AD2"/>
    <w:rsid w:val="00DC25DF"/>
  </w:style>
  <w:style w:type="paragraph" w:customStyle="1" w:styleId="791E1C6A85D640D18945905D58DD7291">
    <w:name w:val="791E1C6A85D640D18945905D58DD7291"/>
    <w:rsid w:val="00DC25DF"/>
  </w:style>
  <w:style w:type="paragraph" w:customStyle="1" w:styleId="02A89888C5BB45CC9C7E86896D14E248">
    <w:name w:val="02A89888C5BB45CC9C7E86896D14E248"/>
    <w:rsid w:val="00DC25DF"/>
  </w:style>
  <w:style w:type="paragraph" w:customStyle="1" w:styleId="B4D570327BF247E48923B8D01581A6F3">
    <w:name w:val="B4D570327BF247E48923B8D01581A6F3"/>
    <w:rsid w:val="00DC25DF"/>
  </w:style>
  <w:style w:type="paragraph" w:customStyle="1" w:styleId="A255874503314D5FB4C4DB288786C3AE">
    <w:name w:val="A255874503314D5FB4C4DB288786C3AE"/>
    <w:rsid w:val="00DC25DF"/>
  </w:style>
  <w:style w:type="paragraph" w:customStyle="1" w:styleId="A33B934A83EF40FBBA6DC2C2129A4C92">
    <w:name w:val="A33B934A83EF40FBBA6DC2C2129A4C92"/>
    <w:rsid w:val="00DC25DF"/>
  </w:style>
  <w:style w:type="paragraph" w:customStyle="1" w:styleId="7021F15D728D43F89705F6ABBAEE5EE9">
    <w:name w:val="7021F15D728D43F89705F6ABBAEE5EE9"/>
    <w:rsid w:val="00DC25DF"/>
  </w:style>
  <w:style w:type="paragraph" w:customStyle="1" w:styleId="A79E4E1214344716B04C9349BCB90B37">
    <w:name w:val="A79E4E1214344716B04C9349BCB90B37"/>
    <w:rsid w:val="00DC25DF"/>
  </w:style>
  <w:style w:type="paragraph" w:customStyle="1" w:styleId="84C1BFE4A41D43E18D2A4FFB2D0D321E">
    <w:name w:val="84C1BFE4A41D43E18D2A4FFB2D0D321E"/>
    <w:rsid w:val="00DC25DF"/>
  </w:style>
  <w:style w:type="paragraph" w:customStyle="1" w:styleId="5B227238ED71429E818709A1CF58C185">
    <w:name w:val="5B227238ED71429E818709A1CF58C185"/>
    <w:rsid w:val="00DC25DF"/>
  </w:style>
  <w:style w:type="paragraph" w:customStyle="1" w:styleId="87098576EC944F87985249C9563B3756">
    <w:name w:val="87098576EC944F87985249C9563B3756"/>
    <w:rsid w:val="00DC25DF"/>
  </w:style>
  <w:style w:type="paragraph" w:customStyle="1" w:styleId="28E15E3BD2004E3AB1E3FEAD9CD622A3">
    <w:name w:val="28E15E3BD2004E3AB1E3FEAD9CD622A3"/>
    <w:rsid w:val="00DC25DF"/>
  </w:style>
  <w:style w:type="paragraph" w:customStyle="1" w:styleId="297A857F7402428DB60FE39F849816CA">
    <w:name w:val="297A857F7402428DB60FE39F849816CA"/>
    <w:rsid w:val="00DC25DF"/>
  </w:style>
  <w:style w:type="paragraph" w:customStyle="1" w:styleId="DFF478AB294642AA9F3A616242555A90">
    <w:name w:val="DFF478AB294642AA9F3A616242555A90"/>
    <w:rsid w:val="00DC25DF"/>
  </w:style>
  <w:style w:type="paragraph" w:customStyle="1" w:styleId="30B05B9EF17248E4BFFBE286DC3C684B">
    <w:name w:val="30B05B9EF17248E4BFFBE286DC3C684B"/>
    <w:rsid w:val="00DC25DF"/>
  </w:style>
  <w:style w:type="paragraph" w:customStyle="1" w:styleId="8F2BFFA22023447DAC2E8B4102A5028F">
    <w:name w:val="8F2BFFA22023447DAC2E8B4102A5028F"/>
    <w:rsid w:val="00DC25DF"/>
  </w:style>
  <w:style w:type="paragraph" w:customStyle="1" w:styleId="33E7DD63EB5B4723BB90F52B963341FD">
    <w:name w:val="33E7DD63EB5B4723BB90F52B963341FD"/>
    <w:rsid w:val="00DC25DF"/>
  </w:style>
  <w:style w:type="paragraph" w:customStyle="1" w:styleId="EC853AE096F046968CC4EE741DE2281B">
    <w:name w:val="EC853AE096F046968CC4EE741DE2281B"/>
    <w:rsid w:val="00DC25DF"/>
  </w:style>
  <w:style w:type="paragraph" w:customStyle="1" w:styleId="93E2176CE5E74BA6AD91CDEAF1F0D8DA">
    <w:name w:val="93E2176CE5E74BA6AD91CDEAF1F0D8DA"/>
    <w:rsid w:val="00DC25DF"/>
  </w:style>
  <w:style w:type="paragraph" w:customStyle="1" w:styleId="E1948A454E7745FAA5122E8C1808CDC3">
    <w:name w:val="E1948A454E7745FAA5122E8C1808CDC3"/>
    <w:rsid w:val="00DC25DF"/>
  </w:style>
  <w:style w:type="paragraph" w:customStyle="1" w:styleId="D73B6B224D8848A5908627A8F09AD070">
    <w:name w:val="D73B6B224D8848A5908627A8F09AD070"/>
    <w:rsid w:val="00DC25DF"/>
  </w:style>
  <w:style w:type="paragraph" w:customStyle="1" w:styleId="73EA5A82518045D8B4AE81CD341D49E0">
    <w:name w:val="73EA5A82518045D8B4AE81CD341D49E0"/>
    <w:rsid w:val="00DC25DF"/>
  </w:style>
  <w:style w:type="paragraph" w:customStyle="1" w:styleId="199446AEDC324D80A4982DFB43D4FFE9">
    <w:name w:val="199446AEDC324D80A4982DFB43D4FFE9"/>
    <w:rsid w:val="00DC25DF"/>
  </w:style>
  <w:style w:type="paragraph" w:customStyle="1" w:styleId="10B6B7AE28DB4C219324127A34972D29">
    <w:name w:val="10B6B7AE28DB4C219324127A34972D29"/>
    <w:rsid w:val="00DC25DF"/>
  </w:style>
  <w:style w:type="paragraph" w:customStyle="1" w:styleId="52AB87EE98F24818AFECBF3135C8E91B">
    <w:name w:val="52AB87EE98F24818AFECBF3135C8E91B"/>
    <w:rsid w:val="00DC25DF"/>
  </w:style>
  <w:style w:type="paragraph" w:customStyle="1" w:styleId="C1B87CD245A9409494EAD40B77EBE662">
    <w:name w:val="C1B87CD245A9409494EAD40B77EBE662"/>
    <w:rsid w:val="00DC25DF"/>
  </w:style>
  <w:style w:type="paragraph" w:customStyle="1" w:styleId="6B635A2EC9F642C0A4D865175514BB0B">
    <w:name w:val="6B635A2EC9F642C0A4D865175514BB0B"/>
    <w:rsid w:val="00DC25DF"/>
  </w:style>
  <w:style w:type="paragraph" w:customStyle="1" w:styleId="DEED7A595EDD4EF199206AE874C2590B">
    <w:name w:val="DEED7A595EDD4EF199206AE874C2590B"/>
    <w:rsid w:val="00DC25DF"/>
  </w:style>
  <w:style w:type="paragraph" w:customStyle="1" w:styleId="7C86839A6C304175A875924EE012692A">
    <w:name w:val="7C86839A6C304175A875924EE012692A"/>
    <w:rsid w:val="00DC25DF"/>
  </w:style>
  <w:style w:type="paragraph" w:customStyle="1" w:styleId="548AA844748042898749E0AD6F7383C1">
    <w:name w:val="548AA844748042898749E0AD6F7383C1"/>
    <w:rsid w:val="00DC25DF"/>
  </w:style>
  <w:style w:type="paragraph" w:customStyle="1" w:styleId="D569CEFE7CE948DB89491521F1F33CC5">
    <w:name w:val="D569CEFE7CE948DB89491521F1F33CC5"/>
    <w:rsid w:val="00DC25DF"/>
  </w:style>
  <w:style w:type="paragraph" w:customStyle="1" w:styleId="D24EFAC263E04EDB9237E1EFFBE29D1A">
    <w:name w:val="D24EFAC263E04EDB9237E1EFFBE29D1A"/>
    <w:rsid w:val="00DC25DF"/>
  </w:style>
  <w:style w:type="paragraph" w:customStyle="1" w:styleId="77D1376DD0314B2FA1382D4BA3BCD836">
    <w:name w:val="77D1376DD0314B2FA1382D4BA3BCD836"/>
    <w:rsid w:val="00DC25DF"/>
  </w:style>
  <w:style w:type="paragraph" w:customStyle="1" w:styleId="618C20FED1DD43F1B8C218A70E87558B">
    <w:name w:val="618C20FED1DD43F1B8C218A70E87558B"/>
    <w:rsid w:val="00DC25DF"/>
  </w:style>
  <w:style w:type="paragraph" w:customStyle="1" w:styleId="F34ADA809C674C2DA2DDE893A05ABA94">
    <w:name w:val="F34ADA809C674C2DA2DDE893A05ABA94"/>
    <w:rsid w:val="00DC25DF"/>
  </w:style>
  <w:style w:type="paragraph" w:customStyle="1" w:styleId="DD7C618B3B40479D8B974D9199358925">
    <w:name w:val="DD7C618B3B40479D8B974D9199358925"/>
    <w:rsid w:val="00DC25DF"/>
  </w:style>
  <w:style w:type="paragraph" w:customStyle="1" w:styleId="B77DAC7DC1304CFD87593B0D7A6FB3F0">
    <w:name w:val="B77DAC7DC1304CFD87593B0D7A6FB3F0"/>
    <w:rsid w:val="00DC25DF"/>
  </w:style>
  <w:style w:type="paragraph" w:customStyle="1" w:styleId="4FB0C20F27854F79B6B4C7F813A50E7F">
    <w:name w:val="4FB0C20F27854F79B6B4C7F813A50E7F"/>
    <w:rsid w:val="00DC25DF"/>
  </w:style>
  <w:style w:type="paragraph" w:customStyle="1" w:styleId="8B2DD54A4BDD4320AACF1B7A9A333AEE">
    <w:name w:val="8B2DD54A4BDD4320AACF1B7A9A333AEE"/>
    <w:rsid w:val="00DC25DF"/>
  </w:style>
  <w:style w:type="paragraph" w:customStyle="1" w:styleId="32CFA12CFF854932A4A8504F5B9795BE">
    <w:name w:val="32CFA12CFF854932A4A8504F5B9795BE"/>
    <w:rsid w:val="00DC25DF"/>
  </w:style>
  <w:style w:type="paragraph" w:customStyle="1" w:styleId="30014D23BBCE4E67AB385EE7B09DE810">
    <w:name w:val="30014D23BBCE4E67AB385EE7B09DE810"/>
    <w:rsid w:val="00DC25DF"/>
  </w:style>
  <w:style w:type="paragraph" w:customStyle="1" w:styleId="C70FD9C99DA343B3A7F03307E41E9AF7">
    <w:name w:val="C70FD9C99DA343B3A7F03307E41E9AF7"/>
    <w:rsid w:val="00DC25DF"/>
  </w:style>
  <w:style w:type="paragraph" w:customStyle="1" w:styleId="1FD1390AE005430CA5A33C231B49C9EC">
    <w:name w:val="1FD1390AE005430CA5A33C231B49C9EC"/>
    <w:rsid w:val="00DC25DF"/>
  </w:style>
  <w:style w:type="paragraph" w:customStyle="1" w:styleId="1DDB13711E8947B0AE434332863F2729">
    <w:name w:val="1DDB13711E8947B0AE434332863F2729"/>
    <w:rsid w:val="00DC25DF"/>
  </w:style>
  <w:style w:type="paragraph" w:customStyle="1" w:styleId="9EDE448229594AEAA72830667B9DE546">
    <w:name w:val="9EDE448229594AEAA72830667B9DE546"/>
    <w:rsid w:val="00DC25DF"/>
  </w:style>
  <w:style w:type="paragraph" w:customStyle="1" w:styleId="43533E32DA484197910BD3C993C9D19B">
    <w:name w:val="43533E32DA484197910BD3C993C9D19B"/>
    <w:rsid w:val="00DC25DF"/>
  </w:style>
  <w:style w:type="paragraph" w:customStyle="1" w:styleId="AF77226C3A644DE9B020089B75B905D6">
    <w:name w:val="AF77226C3A644DE9B020089B75B905D6"/>
    <w:rsid w:val="00DC25DF"/>
  </w:style>
  <w:style w:type="paragraph" w:customStyle="1" w:styleId="E1AA489559D34C8E8D87F325B06578F0">
    <w:name w:val="E1AA489559D34C8E8D87F325B06578F0"/>
    <w:rsid w:val="00DC25DF"/>
  </w:style>
  <w:style w:type="paragraph" w:customStyle="1" w:styleId="55E6003755F94C88B17FC53D34B61BD3">
    <w:name w:val="55E6003755F94C88B17FC53D34B61BD3"/>
    <w:rsid w:val="00DC25DF"/>
  </w:style>
  <w:style w:type="paragraph" w:customStyle="1" w:styleId="D00365817E4E44328A09C9D25BC1DB27">
    <w:name w:val="D00365817E4E44328A09C9D25BC1DB27"/>
    <w:rsid w:val="00DC25DF"/>
  </w:style>
  <w:style w:type="paragraph" w:customStyle="1" w:styleId="CBECBC3009234CF68D35D089F6FE2763">
    <w:name w:val="CBECBC3009234CF68D35D089F6FE2763"/>
    <w:rsid w:val="00DC25DF"/>
  </w:style>
  <w:style w:type="paragraph" w:customStyle="1" w:styleId="7141AAF0FFD34430A00E0FECA84C23A2">
    <w:name w:val="7141AAF0FFD34430A00E0FECA84C23A2"/>
    <w:rsid w:val="00DC25DF"/>
  </w:style>
  <w:style w:type="paragraph" w:customStyle="1" w:styleId="571F779E1D644AE18A79F79C31B3D082">
    <w:name w:val="571F779E1D644AE18A79F79C31B3D082"/>
    <w:rsid w:val="00DC25DF"/>
  </w:style>
  <w:style w:type="paragraph" w:customStyle="1" w:styleId="D92919A555AA42BEB07CF42DE4AD47F6">
    <w:name w:val="D92919A555AA42BEB07CF42DE4AD47F6"/>
    <w:rsid w:val="00DC25DF"/>
  </w:style>
  <w:style w:type="paragraph" w:customStyle="1" w:styleId="B84EA06FD10841F4B1778A25D1579A1D">
    <w:name w:val="B84EA06FD10841F4B1778A25D1579A1D"/>
    <w:rsid w:val="00DC25DF"/>
  </w:style>
  <w:style w:type="paragraph" w:customStyle="1" w:styleId="AB966DCB0B284A12953943CD5F7F4DC1">
    <w:name w:val="AB966DCB0B284A12953943CD5F7F4DC1"/>
    <w:rsid w:val="00DC25DF"/>
  </w:style>
  <w:style w:type="paragraph" w:customStyle="1" w:styleId="4AAF19C7C45949BCB1B9C36017A01B93">
    <w:name w:val="4AAF19C7C45949BCB1B9C36017A01B93"/>
    <w:rsid w:val="008D239F"/>
  </w:style>
  <w:style w:type="paragraph" w:customStyle="1" w:styleId="694ABDC75B444F2092B14A5D11308024">
    <w:name w:val="694ABDC75B444F2092B14A5D11308024"/>
    <w:rsid w:val="002422C1"/>
  </w:style>
  <w:style w:type="paragraph" w:customStyle="1" w:styleId="8D47D0A397694CA18F5EC03EC0C0C304">
    <w:name w:val="8D47D0A397694CA18F5EC03EC0C0C304"/>
    <w:rsid w:val="002422C1"/>
  </w:style>
  <w:style w:type="paragraph" w:customStyle="1" w:styleId="8B7A6FB344D54F59940DAC9517606ADC">
    <w:name w:val="8B7A6FB344D54F59940DAC9517606ADC"/>
    <w:rsid w:val="002422C1"/>
  </w:style>
  <w:style w:type="paragraph" w:customStyle="1" w:styleId="F07AA8D05F084336B525A9FC74E50E17">
    <w:name w:val="F07AA8D05F084336B525A9FC74E50E17"/>
    <w:rsid w:val="002422C1"/>
  </w:style>
  <w:style w:type="paragraph" w:customStyle="1" w:styleId="2DE68DFD4E874100A9842DE6DC7CFD48">
    <w:name w:val="2DE68DFD4E874100A9842DE6DC7CFD48"/>
    <w:rsid w:val="002422C1"/>
  </w:style>
  <w:style w:type="paragraph" w:customStyle="1" w:styleId="32AD376AB44D4836945761D5FE5605EE">
    <w:name w:val="32AD376AB44D4836945761D5FE5605EE"/>
    <w:rsid w:val="002422C1"/>
  </w:style>
  <w:style w:type="paragraph" w:customStyle="1" w:styleId="BA1DC4DFB21345E9B4B27DA089BE4678">
    <w:name w:val="BA1DC4DFB21345E9B4B27DA089BE4678"/>
    <w:rsid w:val="002422C1"/>
  </w:style>
  <w:style w:type="paragraph" w:customStyle="1" w:styleId="7AAA8A8B28F44A4A9776D0E9952EB229">
    <w:name w:val="7AAA8A8B28F44A4A9776D0E9952EB229"/>
    <w:rsid w:val="002422C1"/>
  </w:style>
  <w:style w:type="paragraph" w:customStyle="1" w:styleId="5D01A64F81BC4478A1063F0087669043">
    <w:name w:val="5D01A64F81BC4478A1063F0087669043"/>
    <w:rsid w:val="002422C1"/>
  </w:style>
  <w:style w:type="paragraph" w:customStyle="1" w:styleId="BC4C8DF5FCEB4C76A6D5E1B6B2C1B766">
    <w:name w:val="BC4C8DF5FCEB4C76A6D5E1B6B2C1B766"/>
    <w:rsid w:val="002422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2018-11-29T16:36:00Z</dcterms:created>
  <dcterms:modified xsi:type="dcterms:W3CDTF">2018-11-29T16:36:00Z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